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"/>
        <w:tblW w:w="5265" w:type="pct"/>
        <w:tblInd w:w="-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667"/>
        <w:gridCol w:w="3674"/>
      </w:tblGrid>
      <w:tr w:rsidR="00880783" w:rsidRPr="00AA4794" w14:paraId="703C4ABD" w14:textId="77777777" w:rsidTr="00AE63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908"/>
        </w:trPr>
        <w:tc>
          <w:tcPr>
            <w:tcW w:w="766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75CBE6" w:themeFill="accent6" w:themeFillTint="99"/>
            <w:tcMar>
              <w:right w:w="288" w:type="dxa"/>
            </w:tcMar>
          </w:tcPr>
          <w:p w14:paraId="178607F5" w14:textId="77777777" w:rsidR="00FE26DD" w:rsidRDefault="00FE26DD" w:rsidP="00D61DFB">
            <w:pPr>
              <w:pStyle w:val="Date"/>
              <w:rPr>
                <w:color w:val="auto"/>
              </w:rPr>
            </w:pPr>
            <w:r>
              <w:rPr>
                <w:noProof/>
                <w:color w:val="auto"/>
                <w:lang w:val="hr-HR" w:eastAsia="hr-HR"/>
              </w:rPr>
              <w:drawing>
                <wp:inline distT="0" distB="0" distL="0" distR="0" wp14:anchorId="711E8D95" wp14:editId="79F88DC9">
                  <wp:extent cx="4866258" cy="495584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177" cy="496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F581AB" w14:textId="6A895576" w:rsidR="00FE26DD" w:rsidRDefault="00FE26DD" w:rsidP="00BF44D9">
            <w:pPr>
              <w:pStyle w:val="Date"/>
              <w:rPr>
                <w:rFonts w:ascii="Arial Narrow" w:hAnsi="Arial Narrow" w:cs="Leelawadee UI"/>
                <w:b/>
                <w:caps w:val="0"/>
                <w:color w:val="auto"/>
                <w:sz w:val="56"/>
                <w:szCs w:val="56"/>
              </w:rPr>
            </w:pPr>
            <w:r>
              <w:rPr>
                <w:color w:val="auto"/>
              </w:rPr>
              <w:t>Fra</w:t>
            </w:r>
            <w:r>
              <w:rPr>
                <w:color w:val="auto"/>
                <w:lang w:val="hr-HR"/>
              </w:rPr>
              <w:t>zemi u epitafima na groblju sv. karin u pagu</w:t>
            </w:r>
          </w:p>
          <w:p w14:paraId="7D7C70A8" w14:textId="77777777" w:rsidR="00531A09" w:rsidRDefault="00531A09" w:rsidP="00CE5EF0">
            <w:pPr>
              <w:pStyle w:val="Date"/>
              <w:spacing w:before="0" w:line="240" w:lineRule="auto"/>
              <w:rPr>
                <w:rFonts w:ascii="Arial Narrow" w:hAnsi="Arial Narrow" w:cs="Leelawadee UI"/>
                <w:b/>
                <w:caps w:val="0"/>
                <w:color w:val="auto"/>
                <w:sz w:val="56"/>
                <w:szCs w:val="56"/>
              </w:rPr>
            </w:pPr>
          </w:p>
          <w:p w14:paraId="29FAE0D5" w14:textId="77777777" w:rsidR="00CE5EF0" w:rsidRPr="001842FE" w:rsidRDefault="00FE26DD" w:rsidP="00CE5EF0">
            <w:pPr>
              <w:pStyle w:val="Date"/>
              <w:spacing w:before="0" w:line="240" w:lineRule="auto"/>
              <w:rPr>
                <w:rFonts w:ascii="Arial Narrow" w:hAnsi="Arial Narrow" w:cs="Leelawadee UI"/>
                <w:b/>
                <w:caps w:val="0"/>
                <w:color w:val="404040" w:themeColor="text1" w:themeTint="BF"/>
                <w:sz w:val="56"/>
                <w:szCs w:val="56"/>
              </w:rPr>
            </w:pPr>
            <w:r>
              <w:rPr>
                <w:rFonts w:ascii="Arial Narrow" w:hAnsi="Arial Narrow" w:cs="Leelawadee UI"/>
                <w:b/>
                <w:caps w:val="0"/>
                <w:color w:val="auto"/>
                <w:sz w:val="56"/>
                <w:szCs w:val="56"/>
              </w:rPr>
              <w:t>i</w:t>
            </w:r>
            <w:r w:rsidR="00CE5EF0" w:rsidRPr="001842FE">
              <w:rPr>
                <w:rFonts w:ascii="Arial Narrow" w:hAnsi="Arial Narrow" w:cs="Leelawadee UI"/>
                <w:b/>
                <w:caps w:val="0"/>
                <w:color w:val="auto"/>
                <w:sz w:val="56"/>
                <w:szCs w:val="56"/>
              </w:rPr>
              <w:t xml:space="preserve">zv. prof. dr. sc. </w:t>
            </w:r>
            <w:r w:rsidR="00531A09">
              <w:rPr>
                <w:rFonts w:ascii="Arial Narrow" w:hAnsi="Arial Narrow" w:cs="Leelawadee UI"/>
                <w:b/>
                <w:caps w:val="0"/>
                <w:color w:val="auto"/>
                <w:sz w:val="56"/>
                <w:szCs w:val="56"/>
              </w:rPr>
              <w:t>Ivo</w:t>
            </w:r>
            <w:r w:rsidR="00D873B8" w:rsidRPr="00D61DFB">
              <w:rPr>
                <w:rFonts w:ascii="Arial Narrow" w:hAnsi="Arial Narrow" w:cs="Leelawadee UI"/>
                <w:b/>
                <w:caps w:val="0"/>
                <w:color w:val="auto"/>
                <w:sz w:val="56"/>
                <w:szCs w:val="56"/>
              </w:rPr>
              <w:t xml:space="preserve"> FABIJANI</w:t>
            </w:r>
            <w:r w:rsidR="00D873B8" w:rsidRPr="00D61DFB">
              <w:rPr>
                <w:rFonts w:ascii="Arial Narrow" w:hAnsi="Arial Narrow" w:cs="Calibri"/>
                <w:b/>
                <w:caps w:val="0"/>
                <w:color w:val="auto"/>
                <w:sz w:val="56"/>
                <w:szCs w:val="56"/>
              </w:rPr>
              <w:t>Ć</w:t>
            </w:r>
          </w:p>
          <w:p w14:paraId="18901257" w14:textId="4C3D8970" w:rsidR="00CE5EF0" w:rsidRDefault="00CE5EF0" w:rsidP="00CE5EF0">
            <w:pPr>
              <w:pStyle w:val="Date"/>
              <w:spacing w:before="0" w:line="240" w:lineRule="auto"/>
              <w:rPr>
                <w:rFonts w:ascii="Arial Narrow" w:hAnsi="Arial Narrow" w:cs="Leelawadee UI"/>
                <w:bCs w:val="0"/>
                <w:i/>
                <w:caps w:val="0"/>
                <w:color w:val="auto"/>
                <w:sz w:val="56"/>
                <w:szCs w:val="56"/>
              </w:rPr>
            </w:pPr>
            <w:r w:rsidRPr="001842FE">
              <w:rPr>
                <w:rFonts w:ascii="Arial Narrow" w:hAnsi="Arial Narrow" w:cs="Leelawadee UI"/>
                <w:i/>
                <w:caps w:val="0"/>
                <w:color w:val="auto"/>
                <w:sz w:val="56"/>
                <w:szCs w:val="56"/>
              </w:rPr>
              <w:t>Sveu</w:t>
            </w:r>
            <w:r w:rsidRPr="001842FE">
              <w:rPr>
                <w:rFonts w:ascii="Arial Narrow" w:hAnsi="Arial Narrow" w:cs="Calibri"/>
                <w:i/>
                <w:caps w:val="0"/>
                <w:color w:val="auto"/>
                <w:sz w:val="56"/>
                <w:szCs w:val="56"/>
              </w:rPr>
              <w:t>č</w:t>
            </w:r>
            <w:r w:rsidRPr="001842FE">
              <w:rPr>
                <w:rFonts w:ascii="Arial Narrow" w:hAnsi="Arial Narrow" w:cs="Leelawadee UI"/>
                <w:i/>
                <w:caps w:val="0"/>
                <w:color w:val="auto"/>
                <w:sz w:val="56"/>
                <w:szCs w:val="56"/>
              </w:rPr>
              <w:t xml:space="preserve">ilište u Zadru </w:t>
            </w:r>
          </w:p>
          <w:p w14:paraId="6FCE608E" w14:textId="77777777" w:rsidR="00AE6377" w:rsidRPr="001842FE" w:rsidRDefault="00AE6377" w:rsidP="00CE5EF0">
            <w:pPr>
              <w:pStyle w:val="Date"/>
              <w:spacing w:before="0" w:line="240" w:lineRule="auto"/>
              <w:rPr>
                <w:rFonts w:ascii="Arial Narrow" w:hAnsi="Arial Narrow" w:cs="Leelawadee UI"/>
                <w:i/>
                <w:caps w:val="0"/>
                <w:color w:val="auto"/>
                <w:sz w:val="56"/>
                <w:szCs w:val="56"/>
              </w:rPr>
            </w:pPr>
          </w:p>
          <w:p w14:paraId="6A1C479A" w14:textId="77777777" w:rsidR="00880783" w:rsidRPr="00831B58" w:rsidRDefault="00880783" w:rsidP="00531A09">
            <w:pPr>
              <w:pStyle w:val="Date"/>
              <w:spacing w:before="0" w:line="240" w:lineRule="auto"/>
            </w:pPr>
          </w:p>
        </w:tc>
        <w:tc>
          <w:tcPr>
            <w:tcW w:w="367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9F3E165" w14:textId="77777777" w:rsidR="005C61E4" w:rsidRPr="00BF44D9" w:rsidRDefault="00831B58" w:rsidP="00CD36DA">
            <w:pPr>
              <w:pStyle w:val="Heading2"/>
              <w:pBdr>
                <w:top w:val="single" w:sz="4" w:space="31" w:color="auto"/>
                <w:bottom w:val="single" w:sz="4" w:space="31" w:color="auto"/>
              </w:pBdr>
              <w:shd w:val="clear" w:color="auto" w:fill="24A5CD" w:themeFill="accent6"/>
              <w:outlineLvl w:val="1"/>
              <w:rPr>
                <w:color w:val="4B651C" w:themeColor="accent2" w:themeShade="80"/>
                <w:sz w:val="32"/>
                <w:szCs w:val="32"/>
              </w:rPr>
            </w:pPr>
            <w:r w:rsidRPr="00BF44D9">
              <w:rPr>
                <w:color w:val="4B651C" w:themeColor="accent2" w:themeShade="80"/>
                <w:sz w:val="32"/>
                <w:szCs w:val="32"/>
              </w:rPr>
              <w:t xml:space="preserve">ZNANSTVENO-POPULARNO PREDAVANJE U SKLOPU </w:t>
            </w:r>
            <w:r w:rsidR="00FE26DD" w:rsidRPr="00BF44D9">
              <w:rPr>
                <w:i/>
                <w:color w:val="4B651C" w:themeColor="accent2" w:themeShade="80"/>
                <w:sz w:val="32"/>
                <w:szCs w:val="32"/>
              </w:rPr>
              <w:t>FESTIVALA ZNANOSTI</w:t>
            </w:r>
            <w:r w:rsidR="00531A09" w:rsidRPr="00BF44D9">
              <w:rPr>
                <w:i/>
                <w:color w:val="4B651C" w:themeColor="accent2" w:themeShade="80"/>
                <w:sz w:val="32"/>
                <w:szCs w:val="32"/>
              </w:rPr>
              <w:t xml:space="preserve"> 2022</w:t>
            </w:r>
            <w:r w:rsidRPr="00BF44D9">
              <w:rPr>
                <w:color w:val="4B651C" w:themeColor="accent2" w:themeShade="80"/>
                <w:sz w:val="32"/>
                <w:szCs w:val="32"/>
              </w:rPr>
              <w:t xml:space="preserve">. </w:t>
            </w:r>
            <w:sdt>
              <w:sdtPr>
                <w:rPr>
                  <w:color w:val="4B651C" w:themeColor="accent2" w:themeShade="80"/>
                  <w:sz w:val="32"/>
                  <w:szCs w:val="32"/>
                </w:rPr>
                <w:alias w:val="Dividing line graphic:"/>
                <w:tag w:val="Dividing line graphic:"/>
                <w:id w:val="-59171642"/>
                <w:placeholder>
                  <w:docPart w:val="717BA0E2C10D494283C0A84C7CCF856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BF44D9">
                  <w:rPr>
                    <w:color w:val="4B651C" w:themeColor="accent2" w:themeShade="80"/>
                    <w:sz w:val="32"/>
                    <w:szCs w:val="32"/>
                  </w:rPr>
                  <w:t>────</w:t>
                </w:r>
              </w:sdtContent>
            </w:sdt>
          </w:p>
          <w:p w14:paraId="7C1AC298" w14:textId="77777777" w:rsidR="00531A09" w:rsidRDefault="00531A09" w:rsidP="00CD36DA">
            <w:pPr>
              <w:pStyle w:val="Heading2"/>
              <w:pBdr>
                <w:top w:val="single" w:sz="4" w:space="31" w:color="auto"/>
                <w:bottom w:val="single" w:sz="4" w:space="31" w:color="auto"/>
              </w:pBdr>
              <w:shd w:val="clear" w:color="auto" w:fill="125266" w:themeFill="accent6" w:themeFillShade="80"/>
              <w:outlineLvl w:val="1"/>
              <w:rPr>
                <w:sz w:val="20"/>
                <w:szCs w:val="20"/>
              </w:rPr>
            </w:pPr>
          </w:p>
          <w:p w14:paraId="7817B444" w14:textId="5582AC82" w:rsidR="00531A09" w:rsidRPr="00BF44D9" w:rsidRDefault="00531A09" w:rsidP="00CD36DA">
            <w:pPr>
              <w:pStyle w:val="Heading2"/>
              <w:pBdr>
                <w:top w:val="single" w:sz="4" w:space="31" w:color="auto"/>
                <w:bottom w:val="single" w:sz="4" w:space="31" w:color="auto"/>
              </w:pBdr>
              <w:shd w:val="clear" w:color="auto" w:fill="125266" w:themeFill="accent6" w:themeFillShade="80"/>
              <w:outlineLvl w:val="1"/>
              <w:rPr>
                <w:sz w:val="26"/>
                <w:szCs w:val="26"/>
              </w:rPr>
            </w:pPr>
            <w:r w:rsidRPr="00BF44D9">
              <w:rPr>
                <w:sz w:val="26"/>
                <w:szCs w:val="26"/>
              </w:rPr>
              <w:t>O NOVOM METODOLOŠKOM PRISTUPU UTVRĐIVANJA, BILJEŽENJA I RAŠČLAMBE FRAZEMA U HRVATSKOME JEZIKU, NA MATERIJALU EPITAFA S GRA</w:t>
            </w:r>
            <w:r w:rsidR="00CD36DA">
              <w:rPr>
                <w:sz w:val="26"/>
                <w:szCs w:val="26"/>
              </w:rPr>
              <w:t>DSKOGA GROBLJA SV. KARIN U PAGU</w:t>
            </w:r>
            <w:r w:rsidRPr="00BF44D9">
              <w:rPr>
                <w:sz w:val="26"/>
                <w:szCs w:val="26"/>
              </w:rPr>
              <w:t xml:space="preserve"> </w:t>
            </w:r>
          </w:p>
          <w:p w14:paraId="406B87DE" w14:textId="15B75C94" w:rsidR="005C61E4" w:rsidRPr="0088084E" w:rsidRDefault="00FE26DD" w:rsidP="00AE6377">
            <w:pPr>
              <w:pStyle w:val="Heading2"/>
              <w:shd w:val="clear" w:color="auto" w:fill="1B7B99" w:themeFill="accent6" w:themeFillShade="BF"/>
              <w:outlineLvl w:val="1"/>
            </w:pPr>
            <w:r w:rsidRPr="00C22F50">
              <w:t xml:space="preserve">4. </w:t>
            </w:r>
            <w:r>
              <w:t>svibnja 2022</w:t>
            </w:r>
            <w:r w:rsidR="00831B58" w:rsidRPr="0088084E">
              <w:t>.</w:t>
            </w:r>
          </w:p>
          <w:p w14:paraId="78483087" w14:textId="366765E5" w:rsidR="00831B58" w:rsidRDefault="00FE26DD" w:rsidP="00AE6377">
            <w:pPr>
              <w:pStyle w:val="Heading2"/>
              <w:shd w:val="clear" w:color="auto" w:fill="1B7B99" w:themeFill="accent6" w:themeFillShade="BF"/>
              <w:outlineLvl w:val="1"/>
            </w:pPr>
            <w:r>
              <w:t>Stalna izložba Bartula Kašića, Trg kralja Petra Krešimira IV., PAG</w:t>
            </w:r>
          </w:p>
          <w:p w14:paraId="047AA5EE" w14:textId="708DD07E" w:rsidR="00D61DFB" w:rsidRPr="00AA4794" w:rsidRDefault="00C22F50" w:rsidP="00AE6377">
            <w:pPr>
              <w:pStyle w:val="Heading2"/>
              <w:shd w:val="clear" w:color="auto" w:fill="1B7B99" w:themeFill="accent6" w:themeFillShade="BF"/>
              <w:outlineLvl w:val="1"/>
            </w:pPr>
            <w:r>
              <w:t>u 19:00</w:t>
            </w:r>
            <w:bookmarkStart w:id="0" w:name="_GoBack"/>
            <w:bookmarkEnd w:id="0"/>
            <w:r w:rsidR="00FE26DD">
              <w:t xml:space="preserve"> sati</w:t>
            </w:r>
          </w:p>
        </w:tc>
      </w:tr>
    </w:tbl>
    <w:p w14:paraId="540C261A" w14:textId="77777777" w:rsidR="00A17306" w:rsidRPr="00076F31" w:rsidRDefault="00A17306" w:rsidP="006748FB">
      <w:pPr>
        <w:pStyle w:val="NoSpacing"/>
      </w:pPr>
    </w:p>
    <w:sectPr w:rsidR="00A17306" w:rsidRPr="00076F31" w:rsidSect="00AE6377">
      <w:pgSz w:w="12240" w:h="15840"/>
      <w:pgMar w:top="426" w:right="720" w:bottom="36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84AA0" w14:textId="77777777" w:rsidR="0044016A" w:rsidRDefault="0044016A" w:rsidP="005F5D5F">
      <w:pPr>
        <w:spacing w:after="0" w:line="240" w:lineRule="auto"/>
      </w:pPr>
      <w:r>
        <w:separator/>
      </w:r>
    </w:p>
  </w:endnote>
  <w:endnote w:type="continuationSeparator" w:id="0">
    <w:p w14:paraId="2F75FD00" w14:textId="77777777" w:rsidR="0044016A" w:rsidRDefault="0044016A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CF32EA" w14:textId="77777777" w:rsidR="0044016A" w:rsidRDefault="0044016A" w:rsidP="005F5D5F">
      <w:pPr>
        <w:spacing w:after="0" w:line="240" w:lineRule="auto"/>
      </w:pPr>
      <w:r>
        <w:separator/>
      </w:r>
    </w:p>
  </w:footnote>
  <w:footnote w:type="continuationSeparator" w:id="0">
    <w:p w14:paraId="195327C9" w14:textId="77777777" w:rsidR="0044016A" w:rsidRDefault="0044016A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826"/>
    <w:rsid w:val="0000462F"/>
    <w:rsid w:val="00015411"/>
    <w:rsid w:val="000168C0"/>
    <w:rsid w:val="000427C6"/>
    <w:rsid w:val="00057DFB"/>
    <w:rsid w:val="00076F31"/>
    <w:rsid w:val="000B4C91"/>
    <w:rsid w:val="00101AB8"/>
    <w:rsid w:val="00170B4A"/>
    <w:rsid w:val="00171CDD"/>
    <w:rsid w:val="00175521"/>
    <w:rsid w:val="00181FB9"/>
    <w:rsid w:val="001842FE"/>
    <w:rsid w:val="00190458"/>
    <w:rsid w:val="001B03D9"/>
    <w:rsid w:val="001D3781"/>
    <w:rsid w:val="00251739"/>
    <w:rsid w:val="00261A78"/>
    <w:rsid w:val="003B6A17"/>
    <w:rsid w:val="003D0398"/>
    <w:rsid w:val="00411532"/>
    <w:rsid w:val="0044016A"/>
    <w:rsid w:val="0044016B"/>
    <w:rsid w:val="00470854"/>
    <w:rsid w:val="0047218C"/>
    <w:rsid w:val="004925FC"/>
    <w:rsid w:val="0049419C"/>
    <w:rsid w:val="005222EE"/>
    <w:rsid w:val="00526471"/>
    <w:rsid w:val="00531A09"/>
    <w:rsid w:val="00541BB3"/>
    <w:rsid w:val="00544732"/>
    <w:rsid w:val="005C1C29"/>
    <w:rsid w:val="005C61E4"/>
    <w:rsid w:val="005F5D5F"/>
    <w:rsid w:val="00665EA1"/>
    <w:rsid w:val="006748FB"/>
    <w:rsid w:val="006E5B0F"/>
    <w:rsid w:val="007740BB"/>
    <w:rsid w:val="0079199F"/>
    <w:rsid w:val="007B5354"/>
    <w:rsid w:val="007C4A36"/>
    <w:rsid w:val="00831B58"/>
    <w:rsid w:val="00837654"/>
    <w:rsid w:val="00880783"/>
    <w:rsid w:val="0088084E"/>
    <w:rsid w:val="008A1826"/>
    <w:rsid w:val="008B5772"/>
    <w:rsid w:val="008C031F"/>
    <w:rsid w:val="008C1756"/>
    <w:rsid w:val="008D17FF"/>
    <w:rsid w:val="008F6C52"/>
    <w:rsid w:val="009141C6"/>
    <w:rsid w:val="00931F35"/>
    <w:rsid w:val="009A15DF"/>
    <w:rsid w:val="00A03450"/>
    <w:rsid w:val="00A17306"/>
    <w:rsid w:val="00A97C88"/>
    <w:rsid w:val="00AA4794"/>
    <w:rsid w:val="00AB3068"/>
    <w:rsid w:val="00AB58F4"/>
    <w:rsid w:val="00AB7D82"/>
    <w:rsid w:val="00AE6377"/>
    <w:rsid w:val="00AF32DC"/>
    <w:rsid w:val="00B41229"/>
    <w:rsid w:val="00B46A60"/>
    <w:rsid w:val="00BC6ED1"/>
    <w:rsid w:val="00BF44D9"/>
    <w:rsid w:val="00C22F50"/>
    <w:rsid w:val="00C57F20"/>
    <w:rsid w:val="00C92BAF"/>
    <w:rsid w:val="00CD36DA"/>
    <w:rsid w:val="00CE5EF0"/>
    <w:rsid w:val="00CF153E"/>
    <w:rsid w:val="00D16845"/>
    <w:rsid w:val="00D17857"/>
    <w:rsid w:val="00D56FBE"/>
    <w:rsid w:val="00D61DFB"/>
    <w:rsid w:val="00D650AA"/>
    <w:rsid w:val="00D751DD"/>
    <w:rsid w:val="00D873B8"/>
    <w:rsid w:val="00DF72CF"/>
    <w:rsid w:val="00E3564F"/>
    <w:rsid w:val="00EC1838"/>
    <w:rsid w:val="00F2548A"/>
    <w:rsid w:val="00F40216"/>
    <w:rsid w:val="00F958E1"/>
    <w:rsid w:val="00FA21D4"/>
    <w:rsid w:val="00FB2003"/>
    <w:rsid w:val="00FE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4A7985"/>
  <w15:chartTrackingRefBased/>
  <w15:docId w15:val="{4FB8B2C7-BDBC-40A4-A0DF-4DEEF00F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17BA0E2C10D494283C0A84C7CCF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EC99E-42D9-48F6-89E2-4118DC8ED7B7}"/>
      </w:docPartPr>
      <w:docPartBody>
        <w:p w:rsidR="00E91299" w:rsidRDefault="002045E8">
          <w:pPr>
            <w:pStyle w:val="717BA0E2C10D494283C0A84C7CCF8567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5E8"/>
    <w:rsid w:val="00037D6F"/>
    <w:rsid w:val="000C7BEA"/>
    <w:rsid w:val="001A7A9C"/>
    <w:rsid w:val="002045E8"/>
    <w:rsid w:val="002246DD"/>
    <w:rsid w:val="0029223F"/>
    <w:rsid w:val="00297BF7"/>
    <w:rsid w:val="002E6C04"/>
    <w:rsid w:val="003C5C66"/>
    <w:rsid w:val="00540055"/>
    <w:rsid w:val="00590657"/>
    <w:rsid w:val="0076766B"/>
    <w:rsid w:val="0077517E"/>
    <w:rsid w:val="00814FAA"/>
    <w:rsid w:val="009739BD"/>
    <w:rsid w:val="00BB761B"/>
    <w:rsid w:val="00E91299"/>
    <w:rsid w:val="00F5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282DE16B274508B1C3DDAFE75B2A3D">
    <w:name w:val="AF282DE16B274508B1C3DDAFE75B2A3D"/>
    <w:rsid w:val="00F538EE"/>
  </w:style>
  <w:style w:type="paragraph" w:customStyle="1" w:styleId="E8D334E0B5874FDDB95F72CA3FA097A2">
    <w:name w:val="E8D334E0B5874FDDB95F72CA3FA097A2"/>
    <w:rsid w:val="00F538EE"/>
  </w:style>
  <w:style w:type="paragraph" w:customStyle="1" w:styleId="717BA0E2C10D494283C0A84C7CCF8567">
    <w:name w:val="717BA0E2C10D494283C0A84C7CCF85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215</TotalTime>
  <Pages>2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</dc:creator>
  <cp:keywords/>
  <dc:description/>
  <cp:lastModifiedBy>Microsoft account</cp:lastModifiedBy>
  <cp:revision>18</cp:revision>
  <cp:lastPrinted>2019-03-25T08:47:00Z</cp:lastPrinted>
  <dcterms:created xsi:type="dcterms:W3CDTF">2019-01-28T10:14:00Z</dcterms:created>
  <dcterms:modified xsi:type="dcterms:W3CDTF">2022-03-29T07:22:00Z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